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93E93" w:rsidRDefault="00593E93" w:rsidP="00CA6DA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Сведения о доходах, расходах, об имуществе и обязательствах имущественного характера</w:t>
      </w:r>
    </w:p>
    <w:p w:rsidR="00593E93" w:rsidRDefault="00593E93" w:rsidP="00EB37A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Депутата Собрания депутатов Волочаевского сельского поселения</w:t>
      </w:r>
    </w:p>
    <w:p w:rsidR="00593E93" w:rsidRDefault="00593E93" w:rsidP="00CA6DA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 период с 1 января 2016 г. по 31 декабря 2016 г.</w:t>
      </w:r>
    </w:p>
    <w:p w:rsidR="00593E93" w:rsidRDefault="00593E93" w:rsidP="00CA6DA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tbl>
      <w:tblPr>
        <w:tblW w:w="1385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392"/>
        <w:gridCol w:w="1276"/>
        <w:gridCol w:w="1134"/>
        <w:gridCol w:w="1276"/>
        <w:gridCol w:w="850"/>
        <w:gridCol w:w="1134"/>
        <w:gridCol w:w="1134"/>
        <w:gridCol w:w="851"/>
        <w:gridCol w:w="1134"/>
        <w:gridCol w:w="1417"/>
        <w:gridCol w:w="993"/>
        <w:gridCol w:w="2267"/>
      </w:tblGrid>
      <w:tr w:rsidR="00593E93" w:rsidRPr="007E72DB" w:rsidTr="008421BD">
        <w:tc>
          <w:tcPr>
            <w:tcW w:w="392" w:type="dxa"/>
            <w:vMerge w:val="restart"/>
          </w:tcPr>
          <w:p w:rsidR="00593E93" w:rsidRDefault="00593E93">
            <w:pPr>
              <w:spacing w:after="0" w:line="240" w:lineRule="auto"/>
              <w:ind w:left="-142" w:right="-10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72DB">
              <w:rPr>
                <w:rFonts w:ascii="Times New Roman" w:hAnsi="Times New Roman"/>
                <w:sz w:val="24"/>
                <w:szCs w:val="24"/>
              </w:rPr>
              <w:t>№</w:t>
            </w:r>
          </w:p>
          <w:p w:rsidR="00593E93" w:rsidRPr="007E72DB" w:rsidRDefault="00593E93">
            <w:pPr>
              <w:spacing w:after="0" w:line="240" w:lineRule="auto"/>
              <w:ind w:left="-142" w:right="-10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72DB">
              <w:rPr>
                <w:rFonts w:ascii="Times New Roman" w:hAnsi="Times New Roman"/>
                <w:sz w:val="24"/>
                <w:szCs w:val="24"/>
              </w:rPr>
              <w:t>п/п</w:t>
            </w:r>
          </w:p>
        </w:tc>
        <w:tc>
          <w:tcPr>
            <w:tcW w:w="1276" w:type="dxa"/>
            <w:vMerge w:val="restart"/>
          </w:tcPr>
          <w:p w:rsidR="00593E93" w:rsidRPr="007E72DB" w:rsidRDefault="00593E9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72DB">
              <w:rPr>
                <w:rFonts w:ascii="Times New Roman" w:hAnsi="Times New Roman"/>
                <w:sz w:val="24"/>
                <w:szCs w:val="24"/>
              </w:rPr>
              <w:t>Фамилия и инициалы лица, чьи сведения разме-щаются</w:t>
            </w:r>
          </w:p>
        </w:tc>
        <w:tc>
          <w:tcPr>
            <w:tcW w:w="4394" w:type="dxa"/>
            <w:gridSpan w:val="4"/>
          </w:tcPr>
          <w:p w:rsidR="00593E93" w:rsidRPr="007E72DB" w:rsidRDefault="00593E9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72DB">
              <w:rPr>
                <w:rFonts w:ascii="Times New Roman" w:hAnsi="Times New Roman"/>
                <w:sz w:val="24"/>
                <w:szCs w:val="24"/>
              </w:rPr>
              <w:t>Объекты недвижимости, находящиеся в собственности</w:t>
            </w:r>
          </w:p>
        </w:tc>
        <w:tc>
          <w:tcPr>
            <w:tcW w:w="3119" w:type="dxa"/>
            <w:gridSpan w:val="3"/>
          </w:tcPr>
          <w:p w:rsidR="00593E93" w:rsidRPr="007E72DB" w:rsidRDefault="00593E9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72DB">
              <w:rPr>
                <w:rFonts w:ascii="Times New Roman" w:hAnsi="Times New Roman"/>
                <w:sz w:val="24"/>
                <w:szCs w:val="24"/>
              </w:rPr>
              <w:t>Объекты недвижимости, находящиеся в пользовании</w:t>
            </w:r>
          </w:p>
        </w:tc>
        <w:tc>
          <w:tcPr>
            <w:tcW w:w="1417" w:type="dxa"/>
            <w:vMerge w:val="restart"/>
          </w:tcPr>
          <w:p w:rsidR="00593E93" w:rsidRDefault="00593E9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72DB">
              <w:rPr>
                <w:rFonts w:ascii="Times New Roman" w:hAnsi="Times New Roman"/>
                <w:sz w:val="24"/>
                <w:szCs w:val="24"/>
              </w:rPr>
              <w:t>Транспорт-ные средства</w:t>
            </w:r>
          </w:p>
          <w:p w:rsidR="00593E93" w:rsidRPr="007E72DB" w:rsidRDefault="00593E9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72DB">
              <w:rPr>
                <w:rFonts w:ascii="Times New Roman" w:hAnsi="Times New Roman"/>
                <w:sz w:val="24"/>
                <w:szCs w:val="24"/>
              </w:rPr>
              <w:t>(вид, марка)</w:t>
            </w:r>
          </w:p>
        </w:tc>
        <w:tc>
          <w:tcPr>
            <w:tcW w:w="993" w:type="dxa"/>
            <w:vMerge w:val="restart"/>
          </w:tcPr>
          <w:p w:rsidR="00593E93" w:rsidRPr="007E72DB" w:rsidRDefault="00593E9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72DB">
              <w:rPr>
                <w:rFonts w:ascii="Times New Roman" w:hAnsi="Times New Roman"/>
                <w:sz w:val="24"/>
                <w:szCs w:val="24"/>
              </w:rPr>
              <w:t>Декла-риро-ванный годо-вой доход</w:t>
            </w:r>
            <w:r w:rsidRPr="007E72DB">
              <w:rPr>
                <w:rStyle w:val="FootnoteReference"/>
                <w:rFonts w:ascii="Times New Roman" w:hAnsi="Times New Roman"/>
                <w:sz w:val="24"/>
                <w:szCs w:val="24"/>
              </w:rPr>
              <w:footnoteReference w:id="1"/>
            </w:r>
            <w:r w:rsidRPr="007E72DB">
              <w:rPr>
                <w:rFonts w:ascii="Times New Roman" w:hAnsi="Times New Roman"/>
                <w:sz w:val="24"/>
                <w:szCs w:val="24"/>
              </w:rPr>
              <w:t xml:space="preserve"> (руб.)</w:t>
            </w:r>
          </w:p>
        </w:tc>
        <w:tc>
          <w:tcPr>
            <w:tcW w:w="2267" w:type="dxa"/>
            <w:vMerge w:val="restart"/>
          </w:tcPr>
          <w:p w:rsidR="00593E93" w:rsidRPr="007E72DB" w:rsidRDefault="00593E9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72DB">
              <w:rPr>
                <w:rFonts w:ascii="Times New Roman" w:hAnsi="Times New Roman"/>
                <w:sz w:val="24"/>
                <w:szCs w:val="24"/>
              </w:rPr>
              <w:t>Сведения об источниках получения средств, за счет которых совершена сделка</w:t>
            </w:r>
            <w:r w:rsidRPr="007E72DB">
              <w:rPr>
                <w:rStyle w:val="FootnoteReference"/>
                <w:rFonts w:ascii="Times New Roman" w:hAnsi="Times New Roman"/>
                <w:sz w:val="24"/>
                <w:szCs w:val="24"/>
              </w:rPr>
              <w:footnoteReference w:id="2"/>
            </w:r>
            <w:r w:rsidRPr="007E72DB">
              <w:rPr>
                <w:rFonts w:ascii="Times New Roman" w:hAnsi="Times New Roman"/>
                <w:sz w:val="24"/>
                <w:szCs w:val="24"/>
              </w:rPr>
              <w:t xml:space="preserve"> (вид приобретенного имущества, источники)</w:t>
            </w:r>
          </w:p>
        </w:tc>
      </w:tr>
      <w:tr w:rsidR="00593E93" w:rsidRPr="007E72DB" w:rsidTr="008421BD">
        <w:tc>
          <w:tcPr>
            <w:tcW w:w="392" w:type="dxa"/>
            <w:vMerge/>
            <w:vAlign w:val="center"/>
          </w:tcPr>
          <w:p w:rsidR="00593E93" w:rsidRPr="007E72DB" w:rsidRDefault="00593E9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  <w:vAlign w:val="center"/>
          </w:tcPr>
          <w:p w:rsidR="00593E93" w:rsidRPr="007E72DB" w:rsidRDefault="00593E9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593E93" w:rsidRPr="007E72DB" w:rsidRDefault="00593E9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72DB">
              <w:rPr>
                <w:rFonts w:ascii="Times New Roman" w:hAnsi="Times New Roman"/>
                <w:sz w:val="24"/>
                <w:szCs w:val="24"/>
              </w:rPr>
              <w:t>вид объекта</w:t>
            </w:r>
          </w:p>
        </w:tc>
        <w:tc>
          <w:tcPr>
            <w:tcW w:w="1276" w:type="dxa"/>
          </w:tcPr>
          <w:p w:rsidR="00593E93" w:rsidRPr="007E72DB" w:rsidRDefault="00593E9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72DB">
              <w:rPr>
                <w:rFonts w:ascii="Times New Roman" w:hAnsi="Times New Roman"/>
                <w:sz w:val="24"/>
                <w:szCs w:val="24"/>
              </w:rPr>
              <w:t>вид собствен-ности</w:t>
            </w:r>
          </w:p>
        </w:tc>
        <w:tc>
          <w:tcPr>
            <w:tcW w:w="850" w:type="dxa"/>
          </w:tcPr>
          <w:p w:rsidR="00593E93" w:rsidRPr="007E72DB" w:rsidRDefault="00593E9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72DB">
              <w:rPr>
                <w:rFonts w:ascii="Times New Roman" w:hAnsi="Times New Roman"/>
                <w:sz w:val="24"/>
                <w:szCs w:val="24"/>
              </w:rPr>
              <w:t>пло-щадь (кв.м)</w:t>
            </w:r>
          </w:p>
        </w:tc>
        <w:tc>
          <w:tcPr>
            <w:tcW w:w="1134" w:type="dxa"/>
          </w:tcPr>
          <w:p w:rsidR="00593E93" w:rsidRPr="007E72DB" w:rsidRDefault="00593E9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72DB">
              <w:rPr>
                <w:rFonts w:ascii="Times New Roman" w:hAnsi="Times New Roman"/>
                <w:sz w:val="24"/>
                <w:szCs w:val="24"/>
              </w:rPr>
              <w:t>страна распо-ложения</w:t>
            </w:r>
          </w:p>
        </w:tc>
        <w:tc>
          <w:tcPr>
            <w:tcW w:w="1134" w:type="dxa"/>
          </w:tcPr>
          <w:p w:rsidR="00593E93" w:rsidRPr="007E72DB" w:rsidRDefault="00593E9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72DB">
              <w:rPr>
                <w:rFonts w:ascii="Times New Roman" w:hAnsi="Times New Roman"/>
                <w:sz w:val="24"/>
                <w:szCs w:val="24"/>
              </w:rPr>
              <w:t>вид объекта</w:t>
            </w:r>
          </w:p>
        </w:tc>
        <w:tc>
          <w:tcPr>
            <w:tcW w:w="851" w:type="dxa"/>
          </w:tcPr>
          <w:p w:rsidR="00593E93" w:rsidRPr="007E72DB" w:rsidRDefault="00593E9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72DB">
              <w:rPr>
                <w:rFonts w:ascii="Times New Roman" w:hAnsi="Times New Roman"/>
                <w:sz w:val="24"/>
                <w:szCs w:val="24"/>
              </w:rPr>
              <w:t>пло-щадь (кв.м)</w:t>
            </w:r>
          </w:p>
        </w:tc>
        <w:tc>
          <w:tcPr>
            <w:tcW w:w="1134" w:type="dxa"/>
          </w:tcPr>
          <w:p w:rsidR="00593E93" w:rsidRPr="007E72DB" w:rsidRDefault="00593E9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72DB">
              <w:rPr>
                <w:rFonts w:ascii="Times New Roman" w:hAnsi="Times New Roman"/>
                <w:sz w:val="24"/>
                <w:szCs w:val="24"/>
              </w:rPr>
              <w:t>страна распо-ложения</w:t>
            </w:r>
          </w:p>
        </w:tc>
        <w:tc>
          <w:tcPr>
            <w:tcW w:w="1417" w:type="dxa"/>
            <w:vMerge/>
            <w:vAlign w:val="center"/>
          </w:tcPr>
          <w:p w:rsidR="00593E93" w:rsidRPr="007E72DB" w:rsidRDefault="00593E9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  <w:vMerge/>
            <w:vAlign w:val="center"/>
          </w:tcPr>
          <w:p w:rsidR="00593E93" w:rsidRPr="007E72DB" w:rsidRDefault="00593E9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7" w:type="dxa"/>
            <w:vMerge/>
            <w:vAlign w:val="center"/>
          </w:tcPr>
          <w:p w:rsidR="00593E93" w:rsidRPr="007E72DB" w:rsidRDefault="00593E9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93E93" w:rsidRPr="007E72DB" w:rsidTr="008421BD">
        <w:tc>
          <w:tcPr>
            <w:tcW w:w="392" w:type="dxa"/>
          </w:tcPr>
          <w:p w:rsidR="00593E93" w:rsidRPr="007E72DB" w:rsidRDefault="00593E93">
            <w:pPr>
              <w:spacing w:after="0" w:line="240" w:lineRule="auto"/>
              <w:ind w:left="-142" w:right="-10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72DB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1276" w:type="dxa"/>
          </w:tcPr>
          <w:p w:rsidR="00593E93" w:rsidRPr="007E72DB" w:rsidRDefault="00593E9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Коновалов Александр Васильевич</w:t>
            </w:r>
          </w:p>
        </w:tc>
        <w:tc>
          <w:tcPr>
            <w:tcW w:w="1134" w:type="dxa"/>
          </w:tcPr>
          <w:p w:rsidR="00593E93" w:rsidRDefault="00593E9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72DB">
              <w:rPr>
                <w:rFonts w:ascii="Times New Roman" w:hAnsi="Times New Roman"/>
                <w:sz w:val="24"/>
                <w:szCs w:val="24"/>
              </w:rPr>
              <w:t xml:space="preserve">Жилой дом </w:t>
            </w:r>
          </w:p>
          <w:p w:rsidR="00593E93" w:rsidRDefault="00593E9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93E93" w:rsidRDefault="00593E93" w:rsidP="006A495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593E93" w:rsidRDefault="00593E93" w:rsidP="006A495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593E93" w:rsidRPr="007E72DB" w:rsidRDefault="00593E93" w:rsidP="00CD26C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E72DB">
              <w:rPr>
                <w:rFonts w:ascii="Times New Roman" w:hAnsi="Times New Roman"/>
                <w:sz w:val="24"/>
                <w:szCs w:val="24"/>
              </w:rPr>
              <w:t xml:space="preserve">Земельный участок </w:t>
            </w:r>
          </w:p>
        </w:tc>
        <w:tc>
          <w:tcPr>
            <w:tcW w:w="1276" w:type="dxa"/>
          </w:tcPr>
          <w:p w:rsidR="00593E93" w:rsidRDefault="00593E93" w:rsidP="006A495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собственность 1/4</w:t>
            </w:r>
          </w:p>
          <w:p w:rsidR="00593E93" w:rsidRDefault="00593E93" w:rsidP="006A495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93E93" w:rsidRPr="007E72DB" w:rsidRDefault="00593E9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Документы оформляются</w:t>
            </w:r>
          </w:p>
        </w:tc>
        <w:tc>
          <w:tcPr>
            <w:tcW w:w="850" w:type="dxa"/>
          </w:tcPr>
          <w:p w:rsidR="00593E93" w:rsidRDefault="00593E9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128.3</w:t>
            </w:r>
          </w:p>
          <w:p w:rsidR="00593E93" w:rsidRDefault="00593E9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93E93" w:rsidRDefault="00593E9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93E93" w:rsidRDefault="00593E93" w:rsidP="006A495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593E93" w:rsidRDefault="00593E93" w:rsidP="006A495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593E93" w:rsidRPr="007E72DB" w:rsidRDefault="00593E9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593E93" w:rsidRDefault="00593E9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72DB"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  <w:p w:rsidR="00593E93" w:rsidRDefault="00593E9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93E93" w:rsidRDefault="00593E9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93E93" w:rsidRDefault="00593E93" w:rsidP="006A495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593E93" w:rsidRDefault="00593E93" w:rsidP="006A495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593E93" w:rsidRPr="007E72DB" w:rsidRDefault="00593E9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72DB"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134" w:type="dxa"/>
          </w:tcPr>
          <w:p w:rsidR="00593E93" w:rsidRDefault="00593E93" w:rsidP="007A33F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72DB">
              <w:rPr>
                <w:rFonts w:ascii="Times New Roman" w:hAnsi="Times New Roman"/>
                <w:sz w:val="24"/>
                <w:szCs w:val="24"/>
              </w:rPr>
              <w:t xml:space="preserve">Жилой дом </w:t>
            </w:r>
          </w:p>
          <w:p w:rsidR="00593E93" w:rsidRPr="00CD26C2" w:rsidRDefault="00593E9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593E93" w:rsidRDefault="00593E93" w:rsidP="007A33F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128.3</w:t>
            </w:r>
          </w:p>
          <w:p w:rsidR="00593E93" w:rsidRPr="007E72DB" w:rsidRDefault="00593E9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593E93" w:rsidRDefault="00593E93" w:rsidP="007A33F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72DB"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  <w:p w:rsidR="00593E93" w:rsidRPr="007E72DB" w:rsidRDefault="00593E9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593E93" w:rsidRPr="007A33F9" w:rsidRDefault="00593E9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A33F9">
              <w:rPr>
                <w:rFonts w:ascii="Times New Roman" w:hAnsi="Times New Roman"/>
                <w:sz w:val="24"/>
                <w:szCs w:val="24"/>
              </w:rPr>
              <w:t>Лада 2107</w:t>
            </w:r>
          </w:p>
        </w:tc>
        <w:tc>
          <w:tcPr>
            <w:tcW w:w="993" w:type="dxa"/>
          </w:tcPr>
          <w:p w:rsidR="00593E93" w:rsidRPr="007E72DB" w:rsidRDefault="00593E9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618776,96</w:t>
            </w:r>
          </w:p>
        </w:tc>
        <w:tc>
          <w:tcPr>
            <w:tcW w:w="2267" w:type="dxa"/>
          </w:tcPr>
          <w:p w:rsidR="00593E93" w:rsidRPr="007E72DB" w:rsidRDefault="00593E9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93E93" w:rsidRPr="007E72DB" w:rsidTr="00186F4E">
        <w:trPr>
          <w:trHeight w:val="483"/>
        </w:trPr>
        <w:tc>
          <w:tcPr>
            <w:tcW w:w="392" w:type="dxa"/>
          </w:tcPr>
          <w:p w:rsidR="00593E93" w:rsidRPr="007E72DB" w:rsidRDefault="00593E93">
            <w:pPr>
              <w:spacing w:after="0" w:line="240" w:lineRule="auto"/>
              <w:ind w:left="-142" w:right="-10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</w:tcPr>
          <w:p w:rsidR="00593E93" w:rsidRPr="00186F4E" w:rsidRDefault="00593E9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E72DB">
              <w:rPr>
                <w:rFonts w:ascii="Times New Roman" w:hAnsi="Times New Roman"/>
                <w:sz w:val="24"/>
                <w:szCs w:val="24"/>
              </w:rPr>
              <w:t>Супруг</w:t>
            </w:r>
            <w:r>
              <w:rPr>
                <w:rFonts w:ascii="Times New Roman" w:hAnsi="Times New Roman"/>
                <w:sz w:val="24"/>
                <w:szCs w:val="24"/>
              </w:rPr>
              <w:t>а</w:t>
            </w:r>
          </w:p>
        </w:tc>
        <w:tc>
          <w:tcPr>
            <w:tcW w:w="1134" w:type="dxa"/>
          </w:tcPr>
          <w:p w:rsidR="00593E93" w:rsidRDefault="00593E93" w:rsidP="007A33F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72DB">
              <w:rPr>
                <w:rFonts w:ascii="Times New Roman" w:hAnsi="Times New Roman"/>
                <w:sz w:val="24"/>
                <w:szCs w:val="24"/>
              </w:rPr>
              <w:t xml:space="preserve">Жилой дом </w:t>
            </w:r>
          </w:p>
          <w:p w:rsidR="00593E93" w:rsidRPr="007E72DB" w:rsidRDefault="00593E9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593E93" w:rsidRDefault="00593E93" w:rsidP="007A33F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собственность 1/4</w:t>
            </w:r>
          </w:p>
          <w:p w:rsidR="00593E93" w:rsidRPr="007E72DB" w:rsidRDefault="00593E9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593E93" w:rsidRDefault="00593E93" w:rsidP="007A33F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128.3</w:t>
            </w:r>
          </w:p>
          <w:p w:rsidR="00593E93" w:rsidRPr="007E72DB" w:rsidRDefault="00593E9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593E93" w:rsidRDefault="00593E93" w:rsidP="007A33F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72DB"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  <w:p w:rsidR="00593E93" w:rsidRPr="007E72DB" w:rsidRDefault="00593E9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593E93" w:rsidRDefault="00593E93" w:rsidP="007A33F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72DB">
              <w:rPr>
                <w:rFonts w:ascii="Times New Roman" w:hAnsi="Times New Roman"/>
                <w:sz w:val="24"/>
                <w:szCs w:val="24"/>
              </w:rPr>
              <w:t xml:space="preserve">Жилой дом </w:t>
            </w:r>
          </w:p>
          <w:p w:rsidR="00593E93" w:rsidRPr="007E72DB" w:rsidRDefault="00593E93" w:rsidP="00CD26C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593E93" w:rsidRDefault="00593E93" w:rsidP="007A33F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128.3</w:t>
            </w:r>
          </w:p>
          <w:p w:rsidR="00593E93" w:rsidRPr="007E72DB" w:rsidRDefault="00593E93" w:rsidP="00CD26C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593E93" w:rsidRDefault="00593E93" w:rsidP="00CD26C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72DB"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  <w:p w:rsidR="00593E93" w:rsidRDefault="00593E93" w:rsidP="00CD26C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93E93" w:rsidRDefault="00593E93" w:rsidP="006A495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593E93" w:rsidRPr="007E72DB" w:rsidRDefault="00593E93" w:rsidP="00CD26C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593E93" w:rsidRPr="007E72DB" w:rsidRDefault="00593E9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 имеет</w:t>
            </w:r>
          </w:p>
        </w:tc>
        <w:tc>
          <w:tcPr>
            <w:tcW w:w="993" w:type="dxa"/>
          </w:tcPr>
          <w:p w:rsidR="00593E93" w:rsidRPr="007E72DB" w:rsidRDefault="00593E9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 имеет</w:t>
            </w:r>
          </w:p>
        </w:tc>
        <w:tc>
          <w:tcPr>
            <w:tcW w:w="2267" w:type="dxa"/>
          </w:tcPr>
          <w:p w:rsidR="00593E93" w:rsidRDefault="00593E9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593E93" w:rsidRDefault="00593E9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593E93" w:rsidRPr="007E72DB" w:rsidRDefault="00593E9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93E93" w:rsidRPr="007E72DB" w:rsidTr="00186F4E">
        <w:trPr>
          <w:trHeight w:val="483"/>
        </w:trPr>
        <w:tc>
          <w:tcPr>
            <w:tcW w:w="392" w:type="dxa"/>
          </w:tcPr>
          <w:p w:rsidR="00593E93" w:rsidRPr="007E72DB" w:rsidRDefault="00593E93">
            <w:pPr>
              <w:spacing w:after="0" w:line="240" w:lineRule="auto"/>
              <w:ind w:left="-142" w:right="-10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276" w:type="dxa"/>
          </w:tcPr>
          <w:p w:rsidR="00593E93" w:rsidRPr="007E72DB" w:rsidRDefault="00593E9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дочь</w:t>
            </w:r>
          </w:p>
        </w:tc>
        <w:tc>
          <w:tcPr>
            <w:tcW w:w="1134" w:type="dxa"/>
          </w:tcPr>
          <w:p w:rsidR="00593E93" w:rsidRDefault="00593E9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 имеет</w:t>
            </w:r>
          </w:p>
        </w:tc>
        <w:tc>
          <w:tcPr>
            <w:tcW w:w="1276" w:type="dxa"/>
          </w:tcPr>
          <w:p w:rsidR="00593E93" w:rsidRPr="007E72DB" w:rsidRDefault="00593E9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593E93" w:rsidRPr="007E72DB" w:rsidRDefault="00593E9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593E93" w:rsidRPr="007E72DB" w:rsidRDefault="00593E9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593E93" w:rsidRDefault="00593E93" w:rsidP="00CD26C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72DB">
              <w:rPr>
                <w:rFonts w:ascii="Times New Roman" w:hAnsi="Times New Roman"/>
                <w:sz w:val="24"/>
                <w:szCs w:val="24"/>
              </w:rPr>
              <w:t xml:space="preserve">Жилой дом </w:t>
            </w:r>
          </w:p>
          <w:p w:rsidR="00593E93" w:rsidRDefault="00593E93" w:rsidP="006A495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593E93" w:rsidRPr="007E72DB" w:rsidRDefault="00593E93" w:rsidP="00CD26C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E72DB"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851" w:type="dxa"/>
          </w:tcPr>
          <w:p w:rsidR="00593E93" w:rsidRDefault="00593E93" w:rsidP="00CD26C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140.7</w:t>
            </w:r>
          </w:p>
          <w:p w:rsidR="00593E93" w:rsidRDefault="00593E93" w:rsidP="006A495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593E93" w:rsidRDefault="00593E93" w:rsidP="00CD26C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93E93" w:rsidRPr="007E72DB" w:rsidRDefault="00593E93" w:rsidP="00CD26C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1028</w:t>
            </w:r>
          </w:p>
        </w:tc>
        <w:tc>
          <w:tcPr>
            <w:tcW w:w="1134" w:type="dxa"/>
          </w:tcPr>
          <w:p w:rsidR="00593E93" w:rsidRDefault="00593E93" w:rsidP="00CD26C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72DB"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  <w:p w:rsidR="00593E93" w:rsidRDefault="00593E93" w:rsidP="00CD26C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93E93" w:rsidRDefault="00593E93" w:rsidP="006A495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593E93" w:rsidRPr="007E72DB" w:rsidRDefault="00593E93" w:rsidP="00CD26C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E72DB">
              <w:rPr>
                <w:rFonts w:ascii="Times New Roman" w:hAnsi="Times New Roman"/>
                <w:sz w:val="24"/>
                <w:szCs w:val="24"/>
              </w:rPr>
              <w:t>Россия</w:t>
            </w:r>
          </w:p>
        </w:tc>
        <w:tc>
          <w:tcPr>
            <w:tcW w:w="1417" w:type="dxa"/>
          </w:tcPr>
          <w:p w:rsidR="00593E93" w:rsidRPr="007E72DB" w:rsidRDefault="00593E9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 имеет</w:t>
            </w:r>
          </w:p>
        </w:tc>
        <w:tc>
          <w:tcPr>
            <w:tcW w:w="993" w:type="dxa"/>
          </w:tcPr>
          <w:p w:rsidR="00593E93" w:rsidRDefault="00593E9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61965,80</w:t>
            </w:r>
          </w:p>
        </w:tc>
        <w:tc>
          <w:tcPr>
            <w:tcW w:w="2267" w:type="dxa"/>
          </w:tcPr>
          <w:p w:rsidR="00593E93" w:rsidRPr="007E72DB" w:rsidRDefault="00593E9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593E93" w:rsidRDefault="00593E93"/>
    <w:sectPr w:rsidR="00593E93" w:rsidSect="00CA6DA3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93E93" w:rsidRDefault="00593E93" w:rsidP="00CA6DA3">
      <w:pPr>
        <w:spacing w:after="0" w:line="240" w:lineRule="auto"/>
      </w:pPr>
      <w:r>
        <w:separator/>
      </w:r>
    </w:p>
  </w:endnote>
  <w:endnote w:type="continuationSeparator" w:id="0">
    <w:p w:rsidR="00593E93" w:rsidRDefault="00593E93" w:rsidP="00CA6D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93E93" w:rsidRDefault="00593E93" w:rsidP="00CA6DA3">
      <w:pPr>
        <w:spacing w:after="0" w:line="240" w:lineRule="auto"/>
      </w:pPr>
      <w:r>
        <w:separator/>
      </w:r>
    </w:p>
  </w:footnote>
  <w:footnote w:type="continuationSeparator" w:id="0">
    <w:p w:rsidR="00593E93" w:rsidRDefault="00593E93" w:rsidP="00CA6DA3">
      <w:pPr>
        <w:spacing w:after="0" w:line="240" w:lineRule="auto"/>
      </w:pPr>
      <w:r>
        <w:continuationSeparator/>
      </w:r>
    </w:p>
  </w:footnote>
  <w:footnote w:id="1">
    <w:p w:rsidR="00593E93" w:rsidRDefault="00593E93" w:rsidP="00CA6DA3">
      <w:pPr>
        <w:pStyle w:val="FootnoteText"/>
        <w:spacing w:after="0" w:line="240" w:lineRule="auto"/>
        <w:ind w:firstLine="709"/>
        <w:jc w:val="both"/>
      </w:pPr>
      <w:r>
        <w:rPr>
          <w:rStyle w:val="FootnoteReference"/>
          <w:rFonts w:ascii="Times New Roman" w:hAnsi="Times New Roman"/>
        </w:rPr>
        <w:footnoteRef/>
      </w:r>
      <w:r>
        <w:rPr>
          <w:rFonts w:ascii="Times New Roman" w:hAnsi="Times New Roman"/>
        </w:rPr>
        <w:t xml:space="preserve"> В случае если в отчетном периоде лицу, замещающему государственную должность Российской Федерации, служащему (работнику) по месту службы (работы) предоставлены (выделены) средства на приобретение (строительство) жилого помещения, данные средства суммируются с декларированным годовым доходом, а также указываются отдельно в настоящей графе.</w:t>
      </w:r>
    </w:p>
  </w:footnote>
  <w:footnote w:id="2">
    <w:p w:rsidR="00593E93" w:rsidRDefault="00593E93" w:rsidP="00CA6DA3">
      <w:pPr>
        <w:pStyle w:val="FootnoteText"/>
        <w:spacing w:after="0" w:line="240" w:lineRule="auto"/>
        <w:ind w:firstLine="709"/>
        <w:jc w:val="both"/>
      </w:pPr>
      <w:r>
        <w:rPr>
          <w:rStyle w:val="FootnoteReference"/>
          <w:rFonts w:ascii="Times New Roman" w:hAnsi="Times New Roman"/>
        </w:rPr>
        <w:footnoteRef/>
      </w:r>
      <w:r>
        <w:rPr>
          <w:rFonts w:ascii="Times New Roman" w:hAnsi="Times New Roman"/>
        </w:rPr>
        <w:t>Сведения указываются, если сумма сделки превышает общий доход лица, замещающего государственную должность Российской Федерации, служащего (работника) и его супруги (супруга) за три последних года, предшествующих совершению сделки.</w:t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A6DA3"/>
    <w:rsid w:val="00066DDE"/>
    <w:rsid w:val="000F4FA7"/>
    <w:rsid w:val="00186F4E"/>
    <w:rsid w:val="001D3A03"/>
    <w:rsid w:val="00336016"/>
    <w:rsid w:val="003A4E3A"/>
    <w:rsid w:val="00593E93"/>
    <w:rsid w:val="006A4954"/>
    <w:rsid w:val="006D2C41"/>
    <w:rsid w:val="007074F6"/>
    <w:rsid w:val="00733517"/>
    <w:rsid w:val="00773738"/>
    <w:rsid w:val="007A1270"/>
    <w:rsid w:val="007A33F9"/>
    <w:rsid w:val="007E72DB"/>
    <w:rsid w:val="008421BD"/>
    <w:rsid w:val="00B17BC0"/>
    <w:rsid w:val="00C12C85"/>
    <w:rsid w:val="00C158F1"/>
    <w:rsid w:val="00CA6DA3"/>
    <w:rsid w:val="00CD26C2"/>
    <w:rsid w:val="00EB37A2"/>
    <w:rsid w:val="00FD6CB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6016"/>
    <w:pPr>
      <w:spacing w:after="200" w:line="276" w:lineRule="auto"/>
    </w:p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rsid w:val="00CA6DA3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CA6DA3"/>
    <w:rPr>
      <w:rFonts w:ascii="Calibri" w:hAnsi="Calibri" w:cs="Times New Roman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rsid w:val="00CA6DA3"/>
    <w:rPr>
      <w:rFonts w:cs="Times New Roman"/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801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1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38</TotalTime>
  <Pages>2</Pages>
  <Words>163</Words>
  <Characters>930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</cp:lastModifiedBy>
  <cp:revision>9</cp:revision>
  <dcterms:created xsi:type="dcterms:W3CDTF">2016-02-25T11:17:00Z</dcterms:created>
  <dcterms:modified xsi:type="dcterms:W3CDTF">2017-05-18T10:57:00Z</dcterms:modified>
</cp:coreProperties>
</file>